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25"/>
        <w:gridCol w:w="3075"/>
        <w:gridCol w:w="1016"/>
        <w:gridCol w:w="2278"/>
        <w:gridCol w:w="1800"/>
        <w:gridCol w:w="1260"/>
      </w:tblGrid>
      <w:tr w:rsidR="00526E2B" w:rsidRPr="00DD6FBB" w:rsidTr="00014749">
        <w:trPr>
          <w:trHeight w:val="558"/>
        </w:trPr>
        <w:tc>
          <w:tcPr>
            <w:tcW w:w="1425" w:type="dxa"/>
          </w:tcPr>
          <w:p w:rsidR="00526E2B" w:rsidRPr="00DD6FBB" w:rsidRDefault="00526E2B" w:rsidP="00FF7268">
            <w:pPr>
              <w:jc w:val="center"/>
            </w:pPr>
            <w:r w:rsidRPr="00DD6FBB">
              <w:rPr>
                <w:rFonts w:hint="eastAsia"/>
              </w:rPr>
              <w:t>序号</w:t>
            </w:r>
          </w:p>
        </w:tc>
        <w:tc>
          <w:tcPr>
            <w:tcW w:w="3075" w:type="dxa"/>
          </w:tcPr>
          <w:p w:rsidR="00526E2B" w:rsidRPr="00DD6FBB" w:rsidRDefault="00526E2B" w:rsidP="00FF7268">
            <w:pPr>
              <w:jc w:val="center"/>
            </w:pPr>
            <w:r w:rsidRPr="00DD6FBB">
              <w:rPr>
                <w:rFonts w:hint="eastAsia"/>
              </w:rPr>
              <w:t>图片</w: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 w:rsidRPr="00DD6FBB">
              <w:rPr>
                <w:rFonts w:hint="eastAsia"/>
              </w:rPr>
              <w:t>高度</w:t>
            </w:r>
          </w:p>
        </w:tc>
        <w:tc>
          <w:tcPr>
            <w:tcW w:w="2278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参数</w:t>
            </w:r>
          </w:p>
        </w:tc>
        <w:tc>
          <w:tcPr>
            <w:tcW w:w="1800" w:type="dxa"/>
          </w:tcPr>
          <w:p w:rsidR="00526E2B" w:rsidRPr="00DD6FBB" w:rsidRDefault="00526E2B" w:rsidP="00FF7268">
            <w:pPr>
              <w:jc w:val="center"/>
            </w:pPr>
            <w:r w:rsidRPr="00DD6FBB">
              <w:rPr>
                <w:rFonts w:hint="eastAsia"/>
              </w:rPr>
              <w:t>价格</w:t>
            </w:r>
            <w:r>
              <w:t xml:space="preserve"> </w:t>
            </w:r>
          </w:p>
        </w:tc>
        <w:tc>
          <w:tcPr>
            <w:tcW w:w="1260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526E2B" w:rsidRPr="00DD6FBB" w:rsidTr="00014749">
        <w:trPr>
          <w:trHeight w:val="1950"/>
        </w:trPr>
        <w:tc>
          <w:tcPr>
            <w:tcW w:w="1425" w:type="dxa"/>
            <w:vMerge w:val="restart"/>
          </w:tcPr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014749" w:rsidRDefault="00526E2B" w:rsidP="00014749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279pt">
                  <v:imagedata r:id="rId6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014749" w:rsidRDefault="00526E2B" w:rsidP="00FF7268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  <w:p w:rsidR="00526E2B" w:rsidRPr="00DD6FBB" w:rsidRDefault="00526E2B" w:rsidP="00FF7268">
            <w:pPr>
              <w:jc w:val="center"/>
            </w:pPr>
          </w:p>
        </w:tc>
        <w:tc>
          <w:tcPr>
            <w:tcW w:w="1800" w:type="dxa"/>
          </w:tcPr>
          <w:p w:rsidR="00526E2B" w:rsidRPr="00DD6FBB" w:rsidRDefault="00526E2B" w:rsidP="00FF7268">
            <w:pPr>
              <w:jc w:val="center"/>
            </w:pPr>
            <w:r>
              <w:t xml:space="preserve"> </w:t>
            </w:r>
          </w:p>
        </w:tc>
        <w:tc>
          <w:tcPr>
            <w:tcW w:w="1260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62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B36B66" w:rsidRDefault="00526E2B" w:rsidP="00E30CAA"/>
        </w:tc>
        <w:tc>
          <w:tcPr>
            <w:tcW w:w="1260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566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B36B66" w:rsidRDefault="00526E2B" w:rsidP="00E30CAA"/>
        </w:tc>
        <w:tc>
          <w:tcPr>
            <w:tcW w:w="1260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92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26" type="#_x0000_t75" style="width:91.5pt;height:287.25pt">
                  <v:imagedata r:id="rId7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B36B66" w:rsidRDefault="00526E2B" w:rsidP="00E30CAA"/>
        </w:tc>
        <w:tc>
          <w:tcPr>
            <w:tcW w:w="1260" w:type="dxa"/>
          </w:tcPr>
          <w:p w:rsidR="00526E2B" w:rsidRPr="00DD6FBB" w:rsidRDefault="00526E2B" w:rsidP="00FF7268">
            <w:pPr>
              <w:jc w:val="center"/>
            </w:pPr>
            <w:r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6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9D5524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1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9D5524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56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27" type="#_x0000_t75" style="width:100.5pt;height:265.5pt">
                  <v:imagedata r:id="rId8" o:title=""/>
                </v:shape>
              </w:pict>
            </w:r>
          </w:p>
          <w:p w:rsidR="00526E2B" w:rsidRPr="00DD6FBB" w:rsidRDefault="00526E2B"/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7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4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04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28" type="#_x0000_t75" style="width:93.75pt;height:315.75pt">
                  <v:imagedata r:id="rId9" o:title=""/>
                </v:shape>
              </w:pict>
            </w:r>
          </w:p>
          <w:p w:rsidR="00526E2B" w:rsidRPr="00DD6FBB" w:rsidRDefault="00526E2B"/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47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2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90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29" type="#_x0000_t75" style="width:100.5pt;height:294.75pt">
                  <v:imagedata r:id="rId10" o:title=""/>
                </v:shape>
              </w:pict>
            </w:r>
          </w:p>
          <w:p w:rsidR="00526E2B" w:rsidRPr="00DD6FBB" w:rsidRDefault="00526E2B"/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99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62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7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0" type="#_x0000_t75" style="width:100.5pt;height:262.5pt">
                  <v:imagedata r:id="rId11" o:title=""/>
                </v:shape>
              </w:pict>
            </w:r>
          </w:p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695"/>
        </w:trPr>
        <w:tc>
          <w:tcPr>
            <w:tcW w:w="1425" w:type="dxa"/>
            <w:vMerge/>
          </w:tcPr>
          <w:p w:rsidR="00526E2B" w:rsidRPr="00DD6FB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40"/>
        </w:trPr>
        <w:tc>
          <w:tcPr>
            <w:tcW w:w="1425" w:type="dxa"/>
            <w:vMerge/>
          </w:tcPr>
          <w:p w:rsidR="00526E2B" w:rsidRPr="00DD6FB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90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1" type="#_x0000_t75" style="width:133.5pt;height:323.25pt">
                  <v:imagedata r:id="rId12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02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2" type="#_x0000_t75" style="width:129.75pt;height:354pt">
                  <v:imagedata r:id="rId13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49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64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20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3" type="#_x0000_t75" style="width:102pt;height:300.75pt">
                  <v:imagedata r:id="rId14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6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4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4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4" type="#_x0000_t75" style="width:132pt;height:314.25pt">
                  <v:imagedata r:id="rId15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7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0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22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5" type="#_x0000_t75" style="width:112.5pt;height:313.5pt">
                  <v:imagedata r:id="rId16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995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9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6" type="#_x0000_t75" style="width:108pt;height:305.25pt">
                  <v:imagedata r:id="rId17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6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16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220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7" type="#_x0000_t75" style="width:90pt;height:338.25pt">
                  <v:imagedata r:id="rId18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3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75"/>
        </w:trPr>
        <w:tc>
          <w:tcPr>
            <w:tcW w:w="1425" w:type="dxa"/>
            <w:vMerge w:val="restart"/>
          </w:tcPr>
          <w:p w:rsidR="00526E2B" w:rsidRPr="00484AED" w:rsidRDefault="00526E2B" w:rsidP="008E0473"/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8" type="#_x0000_t75" style="width:108.75pt;height:325.5pt">
                  <v:imagedata r:id="rId19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01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640"/>
        </w:trPr>
        <w:tc>
          <w:tcPr>
            <w:tcW w:w="1425" w:type="dxa"/>
            <w:vMerge/>
          </w:tcPr>
          <w:p w:rsidR="00526E2B" w:rsidRDefault="00526E2B" w:rsidP="00FF7268">
            <w:pPr>
              <w:jc w:val="center"/>
            </w:pPr>
          </w:p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1890"/>
        </w:trPr>
        <w:tc>
          <w:tcPr>
            <w:tcW w:w="1425" w:type="dxa"/>
            <w:vMerge w:val="restart"/>
          </w:tcPr>
          <w:p w:rsidR="00526E2B" w:rsidRPr="00484AED" w:rsidRDefault="00526E2B" w:rsidP="008E0473"/>
        </w:tc>
        <w:tc>
          <w:tcPr>
            <w:tcW w:w="3075" w:type="dxa"/>
            <w:vMerge w:val="restart"/>
          </w:tcPr>
          <w:p w:rsidR="00526E2B" w:rsidRPr="00DD6FBB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  <w:r w:rsidRPr="00055CB1">
              <w:rPr>
                <w:rFonts w:ascii="宋体" w:cs="宋体"/>
                <w:noProof/>
                <w:kern w:val="0"/>
                <w:sz w:val="24"/>
                <w:szCs w:val="24"/>
              </w:rPr>
              <w:pict>
                <v:shape id="_x0000_i1039" type="#_x0000_t75" style="width:142.5pt;height:351.75pt">
                  <v:imagedata r:id="rId20" o:title=""/>
                </v:shape>
              </w:pict>
            </w: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3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640"/>
        </w:trPr>
        <w:tc>
          <w:tcPr>
            <w:tcW w:w="1425" w:type="dxa"/>
            <w:vMerge/>
          </w:tcPr>
          <w:p w:rsidR="00526E2B" w:rsidRDefault="00526E2B"/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4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  <w:tr w:rsidR="00526E2B" w:rsidRPr="00DD6FBB" w:rsidTr="00014749">
        <w:trPr>
          <w:trHeight w:val="2610"/>
        </w:trPr>
        <w:tc>
          <w:tcPr>
            <w:tcW w:w="1425" w:type="dxa"/>
            <w:vMerge/>
          </w:tcPr>
          <w:p w:rsidR="00526E2B" w:rsidRDefault="00526E2B"/>
        </w:tc>
        <w:tc>
          <w:tcPr>
            <w:tcW w:w="3075" w:type="dxa"/>
            <w:vMerge/>
          </w:tcPr>
          <w:p w:rsidR="00526E2B" w:rsidRPr="009A4CEF" w:rsidRDefault="00526E2B" w:rsidP="00DD6FBB">
            <w:pPr>
              <w:widowControl/>
              <w:jc w:val="left"/>
              <w:rPr>
                <w:rFonts w:ascii="宋体" w:cs="宋体"/>
                <w:noProof/>
                <w:kern w:val="0"/>
                <w:sz w:val="24"/>
                <w:szCs w:val="24"/>
              </w:rPr>
            </w:pPr>
          </w:p>
        </w:tc>
        <w:tc>
          <w:tcPr>
            <w:tcW w:w="1016" w:type="dxa"/>
          </w:tcPr>
          <w:p w:rsidR="00526E2B" w:rsidRPr="00DD6FBB" w:rsidRDefault="00526E2B" w:rsidP="00FF7268">
            <w:pPr>
              <w:jc w:val="center"/>
            </w:pPr>
            <w:r>
              <w:t>5</w:t>
            </w:r>
            <w:r>
              <w:rPr>
                <w:rFonts w:hint="eastAsia"/>
              </w:rPr>
              <w:t>米</w:t>
            </w:r>
          </w:p>
        </w:tc>
        <w:tc>
          <w:tcPr>
            <w:tcW w:w="2278" w:type="dxa"/>
          </w:tcPr>
          <w:p w:rsidR="00526E2B" w:rsidRPr="00014749" w:rsidRDefault="00526E2B" w:rsidP="00FF726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t>20</w:t>
            </w:r>
            <w:r>
              <w:rPr>
                <w:rFonts w:hint="eastAsia"/>
              </w:rPr>
              <w:t>瓦的光源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灯泡工作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小时</w:t>
            </w:r>
          </w:p>
          <w:p w:rsidR="00526E2B" w:rsidRPr="00DD6FBB" w:rsidRDefault="00526E2B" w:rsidP="00FF7268">
            <w:pPr>
              <w:jc w:val="center"/>
            </w:pP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电池储存量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到</w:t>
            </w:r>
            <w:r w:rsidRPr="00014749"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 w:rsidRPr="00014749">
              <w:rPr>
                <w:rFonts w:ascii="宋体" w:hAnsi="宋体" w:cs="宋体" w:hint="eastAsia"/>
                <w:kern w:val="0"/>
                <w:sz w:val="24"/>
                <w:szCs w:val="24"/>
              </w:rPr>
              <w:t>天</w:t>
            </w:r>
          </w:p>
        </w:tc>
        <w:tc>
          <w:tcPr>
            <w:tcW w:w="1800" w:type="dxa"/>
          </w:tcPr>
          <w:p w:rsidR="00526E2B" w:rsidRPr="00182B46" w:rsidRDefault="00526E2B" w:rsidP="004079E9"/>
        </w:tc>
        <w:tc>
          <w:tcPr>
            <w:tcW w:w="1260" w:type="dxa"/>
          </w:tcPr>
          <w:p w:rsidR="00526E2B" w:rsidRDefault="00526E2B">
            <w:r w:rsidRPr="000A245C">
              <w:rPr>
                <w:rFonts w:hint="eastAsia"/>
              </w:rPr>
              <w:t>此报价含增值税</w:t>
            </w:r>
          </w:p>
        </w:tc>
      </w:tr>
    </w:tbl>
    <w:p w:rsidR="00526E2B" w:rsidRDefault="00526E2B"/>
    <w:sectPr w:rsidR="00526E2B" w:rsidSect="00E768CB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E2B" w:rsidRDefault="00526E2B">
      <w:r>
        <w:separator/>
      </w:r>
    </w:p>
  </w:endnote>
  <w:endnote w:type="continuationSeparator" w:id="0">
    <w:p w:rsidR="00526E2B" w:rsidRDefault="00526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E2B" w:rsidRDefault="00526E2B" w:rsidP="00E768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26E2B" w:rsidRDefault="00526E2B" w:rsidP="00E768C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E2B" w:rsidRDefault="00526E2B" w:rsidP="00E768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26E2B" w:rsidRPr="00E768CB" w:rsidRDefault="00526E2B" w:rsidP="00E768CB">
    <w:pPr>
      <w:pStyle w:val="Footer"/>
      <w:ind w:right="360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E2B" w:rsidRDefault="00526E2B">
      <w:r>
        <w:separator/>
      </w:r>
    </w:p>
  </w:footnote>
  <w:footnote w:type="continuationSeparator" w:id="0">
    <w:p w:rsidR="00526E2B" w:rsidRDefault="00526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E2B" w:rsidRDefault="00526E2B" w:rsidP="0001474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26E2B" w:rsidRDefault="00526E2B" w:rsidP="00E768CB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E2B" w:rsidRDefault="00526E2B" w:rsidP="0001474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26E2B" w:rsidRPr="00E768CB" w:rsidRDefault="00526E2B" w:rsidP="00E768CB">
    <w:pPr>
      <w:pStyle w:val="Header"/>
      <w:ind w:right="360"/>
      <w:rPr>
        <w:sz w:val="52"/>
        <w:szCs w:val="52"/>
      </w:rPr>
    </w:pPr>
    <w:r w:rsidRPr="00E768CB">
      <w:rPr>
        <w:rFonts w:hint="eastAsia"/>
        <w:sz w:val="52"/>
        <w:szCs w:val="52"/>
      </w:rPr>
      <w:t>报价单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1CE5"/>
    <w:rsid w:val="00014749"/>
    <w:rsid w:val="00016E6F"/>
    <w:rsid w:val="0002317B"/>
    <w:rsid w:val="00055CB1"/>
    <w:rsid w:val="000A245C"/>
    <w:rsid w:val="000B2770"/>
    <w:rsid w:val="000D0F43"/>
    <w:rsid w:val="000E4AA3"/>
    <w:rsid w:val="00125D89"/>
    <w:rsid w:val="00182B46"/>
    <w:rsid w:val="001B2640"/>
    <w:rsid w:val="0023562D"/>
    <w:rsid w:val="002761EB"/>
    <w:rsid w:val="004079E9"/>
    <w:rsid w:val="00484AED"/>
    <w:rsid w:val="00526E2B"/>
    <w:rsid w:val="00571A13"/>
    <w:rsid w:val="005D5A9A"/>
    <w:rsid w:val="005F24EC"/>
    <w:rsid w:val="006140BD"/>
    <w:rsid w:val="00696B59"/>
    <w:rsid w:val="00726689"/>
    <w:rsid w:val="00776019"/>
    <w:rsid w:val="00835CA1"/>
    <w:rsid w:val="00843367"/>
    <w:rsid w:val="00881903"/>
    <w:rsid w:val="008949D7"/>
    <w:rsid w:val="008C08F5"/>
    <w:rsid w:val="008E0473"/>
    <w:rsid w:val="009A4CEF"/>
    <w:rsid w:val="009D5524"/>
    <w:rsid w:val="00A1799F"/>
    <w:rsid w:val="00B36B66"/>
    <w:rsid w:val="00B665E0"/>
    <w:rsid w:val="00BE361B"/>
    <w:rsid w:val="00C25DDB"/>
    <w:rsid w:val="00C327D6"/>
    <w:rsid w:val="00C47546"/>
    <w:rsid w:val="00DA17AE"/>
    <w:rsid w:val="00DD6FBB"/>
    <w:rsid w:val="00E30CAA"/>
    <w:rsid w:val="00E768CB"/>
    <w:rsid w:val="00EB1AD1"/>
    <w:rsid w:val="00EE077D"/>
    <w:rsid w:val="00F64EB3"/>
    <w:rsid w:val="00FB422B"/>
    <w:rsid w:val="00FF1CE5"/>
    <w:rsid w:val="00FF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49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F1CE5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F1CE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1CE5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76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140BD"/>
    <w:rPr>
      <w:rFonts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E768C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76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140BD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46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8</Pages>
  <Words>280</Words>
  <Characters>1599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序号</dc:title>
  <dc:subject/>
  <dc:creator>User</dc:creator>
  <cp:keywords/>
  <dc:description/>
  <cp:lastModifiedBy>china</cp:lastModifiedBy>
  <cp:revision>3</cp:revision>
  <dcterms:created xsi:type="dcterms:W3CDTF">2014-12-26T10:02:00Z</dcterms:created>
  <dcterms:modified xsi:type="dcterms:W3CDTF">2015-01-20T07:01:00Z</dcterms:modified>
</cp:coreProperties>
</file>